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429468" w14:textId="77777777" w:rsidR="009B11EB" w:rsidRDefault="009B11EB" w:rsidP="00E677F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Thank you for registering your interest to take part in our lived experience panels. </w:t>
      </w:r>
    </w:p>
    <w:p w14:paraId="7E149738" w14:textId="2A14C9BC" w:rsidR="00E0196C" w:rsidRPr="00213154" w:rsidRDefault="101B3880" w:rsidP="00E677FE">
      <w:pPr>
        <w:spacing w:after="0"/>
        <w:rPr>
          <w:sz w:val="32"/>
          <w:szCs w:val="32"/>
        </w:rPr>
      </w:pPr>
      <w:r w:rsidRPr="606D685E">
        <w:rPr>
          <w:sz w:val="24"/>
          <w:szCs w:val="24"/>
        </w:rPr>
        <w:t xml:space="preserve">As part of the next round of Community </w:t>
      </w:r>
      <w:r w:rsidR="00ED5987">
        <w:rPr>
          <w:sz w:val="24"/>
          <w:szCs w:val="24"/>
        </w:rPr>
        <w:t>A</w:t>
      </w:r>
      <w:r w:rsidRPr="606D685E">
        <w:rPr>
          <w:sz w:val="24"/>
          <w:szCs w:val="24"/>
        </w:rPr>
        <w:t xml:space="preserve">sset </w:t>
      </w:r>
      <w:r w:rsidR="00ED5987">
        <w:rPr>
          <w:sz w:val="24"/>
          <w:szCs w:val="24"/>
        </w:rPr>
        <w:t>D</w:t>
      </w:r>
      <w:r w:rsidRPr="606D685E">
        <w:rPr>
          <w:sz w:val="24"/>
          <w:szCs w:val="24"/>
        </w:rPr>
        <w:t xml:space="preserve">evelopment funding Shine are looking for volunteers with lived experience to take part in panels to provide a valuable opinion into the needs of the local area. The outcomes of these panels will be taken forward to be included in the final scoring.  Due to COVID-19 these panels will take place virtually on Microsoft </w:t>
      </w:r>
      <w:r w:rsidR="00ED5987">
        <w:rPr>
          <w:sz w:val="24"/>
          <w:szCs w:val="24"/>
        </w:rPr>
        <w:t>T</w:t>
      </w:r>
      <w:r w:rsidRPr="606D685E">
        <w:rPr>
          <w:sz w:val="24"/>
          <w:szCs w:val="24"/>
        </w:rPr>
        <w:t>eams and you will be sent details for these once you have confirmed your registration.</w:t>
      </w:r>
    </w:p>
    <w:tbl>
      <w:tblPr>
        <w:tblStyle w:val="TableGrid"/>
        <w:tblpPr w:leftFromText="180" w:rightFromText="180" w:vertAnchor="page" w:horzAnchor="margin" w:tblpY="474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632"/>
        <w:gridCol w:w="421"/>
        <w:gridCol w:w="1494"/>
        <w:gridCol w:w="34"/>
        <w:gridCol w:w="954"/>
        <w:gridCol w:w="406"/>
        <w:gridCol w:w="316"/>
        <w:gridCol w:w="437"/>
        <w:gridCol w:w="1161"/>
        <w:gridCol w:w="437"/>
        <w:gridCol w:w="1019"/>
        <w:gridCol w:w="431"/>
      </w:tblGrid>
      <w:tr w:rsidR="00213154" w:rsidRPr="009578E6" w14:paraId="0B5F8806" w14:textId="77777777" w:rsidTr="000F67CB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02D047CF" w14:textId="17FF387A" w:rsidR="00213154" w:rsidRPr="009578E6" w:rsidRDefault="00213154" w:rsidP="000F67CB">
            <w:pPr>
              <w:spacing w:before="240"/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 xml:space="preserve">Personal </w:t>
            </w:r>
            <w:r w:rsidR="00B07D8A">
              <w:rPr>
                <w:sz w:val="24"/>
                <w:szCs w:val="24"/>
              </w:rPr>
              <w:t>C</w:t>
            </w:r>
            <w:r w:rsidRPr="009578E6">
              <w:rPr>
                <w:sz w:val="24"/>
                <w:szCs w:val="24"/>
              </w:rPr>
              <w:t xml:space="preserve">ontact </w:t>
            </w:r>
            <w:r w:rsidR="00B07D8A">
              <w:rPr>
                <w:sz w:val="24"/>
                <w:szCs w:val="24"/>
              </w:rPr>
              <w:t>D</w:t>
            </w:r>
            <w:r w:rsidRPr="009578E6">
              <w:rPr>
                <w:sz w:val="24"/>
                <w:szCs w:val="24"/>
              </w:rPr>
              <w:t xml:space="preserve">etails </w:t>
            </w:r>
          </w:p>
        </w:tc>
      </w:tr>
      <w:tr w:rsidR="00B07D8A" w:rsidRPr="009578E6" w14:paraId="143D3E2D" w14:textId="77777777" w:rsidTr="00B07D8A">
        <w:sdt>
          <w:sdtPr>
            <w:rPr>
              <w:sz w:val="24"/>
              <w:szCs w:val="24"/>
            </w:rPr>
            <w:id w:val="1621259925"/>
            <w:placeholder>
              <w:docPart w:val="899BA4634C2143198340D0DBD8F55A90"/>
            </w:placeholder>
            <w:temporary/>
            <w:showingPlcHdr/>
          </w:sdtPr>
          <w:sdtEndPr/>
          <w:sdtContent>
            <w:tc>
              <w:tcPr>
                <w:tcW w:w="95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AF20E05" w14:textId="77777777" w:rsidR="00B07D8A" w:rsidRPr="009578E6" w:rsidRDefault="00B07D8A" w:rsidP="000F67CB">
                <w:pPr>
                  <w:rPr>
                    <w:sz w:val="24"/>
                    <w:szCs w:val="24"/>
                  </w:rPr>
                </w:pPr>
                <w:r w:rsidRPr="009578E6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134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CB58F" w14:textId="77777777" w:rsidR="00B07D8A" w:rsidRPr="009578E6" w:rsidRDefault="00B07D8A" w:rsidP="000F67CB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8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7DF29B" w14:textId="4D85BCD5" w:rsidR="00B07D8A" w:rsidRPr="009578E6" w:rsidRDefault="00B07D8A" w:rsidP="000F67C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Last Name</w:t>
            </w:r>
          </w:p>
        </w:tc>
        <w:tc>
          <w:tcPr>
            <w:tcW w:w="181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0BD5B" w14:textId="71562F97" w:rsidR="00B07D8A" w:rsidRPr="009578E6" w:rsidRDefault="00B07D8A" w:rsidP="000F67CB">
            <w:pPr>
              <w:spacing w:before="240"/>
              <w:rPr>
                <w:sz w:val="24"/>
                <w:szCs w:val="24"/>
              </w:rPr>
            </w:pPr>
          </w:p>
        </w:tc>
      </w:tr>
      <w:tr w:rsidR="00213154" w:rsidRPr="009578E6" w14:paraId="1357CDC1" w14:textId="77777777" w:rsidTr="000F67CB">
        <w:sdt>
          <w:sdtPr>
            <w:rPr>
              <w:sz w:val="24"/>
              <w:szCs w:val="24"/>
            </w:rPr>
            <w:id w:val="572943512"/>
            <w:placeholder>
              <w:docPart w:val="12B28FE823AD437FB636733810C19303"/>
            </w:placeholder>
            <w:temporary/>
            <w:showingPlcHdr/>
          </w:sdtPr>
          <w:sdtEndPr/>
          <w:sdtContent>
            <w:tc>
              <w:tcPr>
                <w:tcW w:w="95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3D05D06" w14:textId="77777777" w:rsidR="00213154" w:rsidRPr="009578E6" w:rsidRDefault="00213154" w:rsidP="000F67CB">
                <w:pPr>
                  <w:rPr>
                    <w:sz w:val="24"/>
                    <w:szCs w:val="24"/>
                  </w:rPr>
                </w:pPr>
                <w:r w:rsidRPr="009578E6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4042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8DA09F" w14:textId="77777777" w:rsidR="00213154" w:rsidRPr="009578E6" w:rsidRDefault="00213154" w:rsidP="000F67CB">
            <w:pPr>
              <w:spacing w:before="240"/>
              <w:rPr>
                <w:sz w:val="24"/>
                <w:szCs w:val="24"/>
              </w:rPr>
            </w:pPr>
          </w:p>
        </w:tc>
      </w:tr>
      <w:tr w:rsidR="00213154" w:rsidRPr="009578E6" w14:paraId="040B3004" w14:textId="77777777" w:rsidTr="000F67CB"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7D1E5C" w14:textId="77777777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>Postcode</w:t>
            </w:r>
          </w:p>
        </w:tc>
        <w:tc>
          <w:tcPr>
            <w:tcW w:w="4042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028092" w14:textId="77777777" w:rsidR="00213154" w:rsidRPr="009578E6" w:rsidRDefault="00213154" w:rsidP="000F67CB">
            <w:pPr>
              <w:spacing w:before="240"/>
              <w:rPr>
                <w:sz w:val="24"/>
                <w:szCs w:val="24"/>
              </w:rPr>
            </w:pPr>
          </w:p>
        </w:tc>
      </w:tr>
      <w:tr w:rsidR="00213154" w:rsidRPr="009578E6" w14:paraId="659EBC97" w14:textId="77777777" w:rsidTr="000F67CB"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3DCE2A" w14:textId="77777777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 xml:space="preserve">Contact no.  </w:t>
            </w:r>
          </w:p>
        </w:tc>
        <w:tc>
          <w:tcPr>
            <w:tcW w:w="4042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AEA64" w14:textId="77777777" w:rsidR="00213154" w:rsidRPr="009578E6" w:rsidRDefault="00213154" w:rsidP="000F67CB">
            <w:pPr>
              <w:spacing w:before="240"/>
              <w:rPr>
                <w:sz w:val="24"/>
                <w:szCs w:val="24"/>
              </w:rPr>
            </w:pPr>
          </w:p>
        </w:tc>
      </w:tr>
      <w:tr w:rsidR="00213154" w:rsidRPr="009578E6" w14:paraId="5CE6C1D2" w14:textId="77777777" w:rsidTr="00B07D8A">
        <w:trPr>
          <w:trHeight w:val="276"/>
        </w:trPr>
        <w:sdt>
          <w:sdtPr>
            <w:rPr>
              <w:sz w:val="24"/>
              <w:szCs w:val="24"/>
            </w:rPr>
            <w:id w:val="-965116832"/>
            <w:placeholder>
              <w:docPart w:val="867AF6F4F6794C51B03EC2DFF25F9D9B"/>
            </w:placeholder>
            <w:temporary/>
            <w:showingPlcHdr/>
          </w:sdtPr>
          <w:sdtEndPr/>
          <w:sdtContent>
            <w:tc>
              <w:tcPr>
                <w:tcW w:w="95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5B5EAE3" w14:textId="77777777" w:rsidR="00213154" w:rsidRPr="009578E6" w:rsidRDefault="00213154" w:rsidP="000F67CB">
                <w:pPr>
                  <w:rPr>
                    <w:sz w:val="24"/>
                    <w:szCs w:val="24"/>
                  </w:rPr>
                </w:pPr>
                <w:r w:rsidRPr="009578E6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4042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00CDDE" w14:textId="77777777" w:rsidR="00213154" w:rsidRPr="009578E6" w:rsidRDefault="00213154" w:rsidP="000F67CB">
            <w:pPr>
              <w:spacing w:before="240"/>
              <w:rPr>
                <w:sz w:val="24"/>
                <w:szCs w:val="24"/>
              </w:rPr>
            </w:pPr>
          </w:p>
        </w:tc>
      </w:tr>
      <w:tr w:rsidR="00B07D8A" w:rsidRPr="009578E6" w14:paraId="5D637B3E" w14:textId="77777777" w:rsidTr="00B07D8A">
        <w:trPr>
          <w:trHeight w:val="44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1BA67F04" w14:textId="30EAC621" w:rsidR="00B07D8A" w:rsidRPr="009578E6" w:rsidRDefault="00B07D8A" w:rsidP="00045A7D">
            <w:pPr>
              <w:spacing w:before="240"/>
              <w:rPr>
                <w:rFonts w:asciiTheme="majorHAnsi" w:hAnsiTheme="majorHAnsi"/>
                <w:b/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>CURRENT INVOVLEMENT IN SERVICES (</w:t>
            </w:r>
            <w:r>
              <w:rPr>
                <w:sz w:val="24"/>
                <w:szCs w:val="24"/>
              </w:rPr>
              <w:t>C</w:t>
            </w:r>
            <w:r w:rsidRPr="009578E6">
              <w:rPr>
                <w:sz w:val="24"/>
                <w:szCs w:val="24"/>
              </w:rPr>
              <w:t xml:space="preserve">onflicts of </w:t>
            </w:r>
            <w:r>
              <w:rPr>
                <w:sz w:val="24"/>
                <w:szCs w:val="24"/>
              </w:rPr>
              <w:t>I</w:t>
            </w:r>
            <w:r w:rsidRPr="009578E6">
              <w:rPr>
                <w:sz w:val="24"/>
                <w:szCs w:val="24"/>
              </w:rPr>
              <w:t>nterest)</w:t>
            </w:r>
          </w:p>
        </w:tc>
      </w:tr>
      <w:tr w:rsidR="00213154" w:rsidRPr="009578E6" w14:paraId="3883C78C" w14:textId="77777777" w:rsidTr="00B07D8A">
        <w:trPr>
          <w:trHeight w:val="1149"/>
        </w:trPr>
        <w:tc>
          <w:tcPr>
            <w:tcW w:w="22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2D337" w14:textId="1515A42F" w:rsidR="00213154" w:rsidRPr="009578E6" w:rsidRDefault="00213154" w:rsidP="00B07D8A">
            <w:pPr>
              <w:spacing w:before="240" w:line="276" w:lineRule="auto"/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 xml:space="preserve">Volunteering </w:t>
            </w:r>
            <w:r w:rsidR="00ED5987">
              <w:rPr>
                <w:sz w:val="24"/>
                <w:szCs w:val="24"/>
              </w:rPr>
              <w:t>P</w:t>
            </w:r>
            <w:r w:rsidRPr="009578E6">
              <w:rPr>
                <w:sz w:val="24"/>
                <w:szCs w:val="24"/>
              </w:rPr>
              <w:t xml:space="preserve">ositions: </w:t>
            </w:r>
          </w:p>
        </w:tc>
        <w:tc>
          <w:tcPr>
            <w:tcW w:w="271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E84A7" w14:textId="10FB55C2" w:rsidR="00213154" w:rsidRPr="009578E6" w:rsidRDefault="00213154" w:rsidP="00B07D8A">
            <w:pPr>
              <w:spacing w:before="240"/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>Services Accessed:</w:t>
            </w:r>
          </w:p>
        </w:tc>
      </w:tr>
      <w:tr w:rsidR="00B07D8A" w:rsidRPr="009578E6" w14:paraId="5450576A" w14:textId="77777777" w:rsidTr="00B07D8A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5CCD8ABD" w14:textId="66035850" w:rsidR="00B07D8A" w:rsidRPr="009578E6" w:rsidRDefault="00B07D8A" w:rsidP="000F67C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Would You Like To Be Involved</w:t>
            </w:r>
          </w:p>
        </w:tc>
      </w:tr>
      <w:tr w:rsidR="00B07D8A" w:rsidRPr="009578E6" w14:paraId="74785958" w14:textId="77777777" w:rsidTr="00F86A4B">
        <w:trPr>
          <w:trHeight w:val="86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A23FDA" w14:textId="77F82D43" w:rsidR="00F86A4B" w:rsidRDefault="00F86A4B" w:rsidP="000F67CB">
            <w:pPr>
              <w:spacing w:before="240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213154" w:rsidRPr="009578E6" w14:paraId="1AA2D1DD" w14:textId="77777777" w:rsidTr="000F67CB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14:paraId="328B0746" w14:textId="186AC700" w:rsidR="00213154" w:rsidRPr="009578E6" w:rsidRDefault="00213154" w:rsidP="000F67CB">
            <w:pPr>
              <w:spacing w:before="240"/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 xml:space="preserve">Lived </w:t>
            </w:r>
            <w:r w:rsidR="00ED5987" w:rsidRPr="009578E6">
              <w:rPr>
                <w:sz w:val="24"/>
                <w:szCs w:val="24"/>
              </w:rPr>
              <w:t xml:space="preserve">Experience Panel Attendance (Please </w:t>
            </w:r>
            <w:r w:rsidR="00ED5987">
              <w:rPr>
                <w:sz w:val="24"/>
                <w:szCs w:val="24"/>
              </w:rPr>
              <w:t>Indicate</w:t>
            </w:r>
            <w:r w:rsidR="00ED5987" w:rsidRPr="009578E6">
              <w:rPr>
                <w:sz w:val="24"/>
                <w:szCs w:val="24"/>
              </w:rPr>
              <w:t xml:space="preserve"> Up To 3 Preferred </w:t>
            </w:r>
            <w:r w:rsidRPr="009578E6">
              <w:rPr>
                <w:sz w:val="24"/>
                <w:szCs w:val="24"/>
              </w:rPr>
              <w:t>Panels</w:t>
            </w:r>
            <w:r w:rsidR="00ED5987" w:rsidRPr="009578E6">
              <w:rPr>
                <w:sz w:val="24"/>
                <w:szCs w:val="24"/>
              </w:rPr>
              <w:t>)</w:t>
            </w:r>
          </w:p>
        </w:tc>
      </w:tr>
      <w:tr w:rsidR="00213154" w:rsidRPr="009578E6" w14:paraId="5378C8A5" w14:textId="77777777" w:rsidTr="00B07D8A">
        <w:trPr>
          <w:trHeight w:val="348"/>
        </w:trPr>
        <w:tc>
          <w:tcPr>
            <w:tcW w:w="1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BF0F" w14:textId="77777777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>28</w:t>
            </w:r>
            <w:r w:rsidRPr="009578E6">
              <w:rPr>
                <w:sz w:val="24"/>
                <w:szCs w:val="24"/>
                <w:vertAlign w:val="superscript"/>
              </w:rPr>
              <w:t>th</w:t>
            </w:r>
            <w:r w:rsidRPr="009578E6">
              <w:rPr>
                <w:sz w:val="24"/>
                <w:szCs w:val="24"/>
              </w:rPr>
              <w:t xml:space="preserve"> June 9:00-11:00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38FFE" w14:textId="77777777" w:rsidR="00213154" w:rsidRPr="009578E6" w:rsidRDefault="00213154" w:rsidP="000F67CB">
            <w:pPr>
              <w:rPr>
                <w:sz w:val="24"/>
                <w:szCs w:val="24"/>
              </w:rPr>
            </w:pPr>
          </w:p>
        </w:tc>
        <w:tc>
          <w:tcPr>
            <w:tcW w:w="12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F2B2" w14:textId="2EF4CA0E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>28</w:t>
            </w:r>
            <w:r w:rsidRPr="009578E6">
              <w:rPr>
                <w:sz w:val="24"/>
                <w:szCs w:val="24"/>
                <w:vertAlign w:val="superscript"/>
              </w:rPr>
              <w:t xml:space="preserve">th </w:t>
            </w:r>
            <w:r w:rsidRPr="009578E6">
              <w:rPr>
                <w:sz w:val="24"/>
                <w:szCs w:val="24"/>
              </w:rPr>
              <w:t>June 12:30-</w:t>
            </w:r>
            <w:r w:rsidR="009B11EB">
              <w:rPr>
                <w:sz w:val="24"/>
                <w:szCs w:val="24"/>
              </w:rPr>
              <w:t>14:30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4DF7" w14:textId="77777777" w:rsidR="00213154" w:rsidRPr="009578E6" w:rsidRDefault="00213154" w:rsidP="000F67CB">
            <w:pPr>
              <w:rPr>
                <w:sz w:val="24"/>
                <w:szCs w:val="24"/>
              </w:rPr>
            </w:pPr>
          </w:p>
        </w:tc>
        <w:tc>
          <w:tcPr>
            <w:tcW w:w="17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B227" w14:textId="27DFBF61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>28</w:t>
            </w:r>
            <w:r w:rsidRPr="009578E6">
              <w:rPr>
                <w:sz w:val="24"/>
                <w:szCs w:val="24"/>
                <w:vertAlign w:val="superscript"/>
              </w:rPr>
              <w:t>th</w:t>
            </w:r>
            <w:r w:rsidRPr="009578E6">
              <w:rPr>
                <w:sz w:val="24"/>
                <w:szCs w:val="24"/>
              </w:rPr>
              <w:t xml:space="preserve"> June </w:t>
            </w:r>
            <w:r w:rsidR="009B11EB">
              <w:rPr>
                <w:sz w:val="24"/>
                <w:szCs w:val="24"/>
              </w:rPr>
              <w:t>18</w:t>
            </w:r>
            <w:r w:rsidRPr="009578E6">
              <w:rPr>
                <w:sz w:val="24"/>
                <w:szCs w:val="24"/>
              </w:rPr>
              <w:t>:00-</w:t>
            </w:r>
            <w:r w:rsidR="009B11EB">
              <w:rPr>
                <w:sz w:val="24"/>
                <w:szCs w:val="24"/>
              </w:rPr>
              <w:t>20</w:t>
            </w:r>
            <w:r w:rsidRPr="009578E6">
              <w:rPr>
                <w:sz w:val="24"/>
                <w:szCs w:val="24"/>
              </w:rPr>
              <w:t>:00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6F90" w14:textId="77777777" w:rsidR="00213154" w:rsidRPr="009578E6" w:rsidRDefault="00213154" w:rsidP="000F67CB">
            <w:pPr>
              <w:rPr>
                <w:sz w:val="24"/>
                <w:szCs w:val="24"/>
              </w:rPr>
            </w:pPr>
          </w:p>
        </w:tc>
      </w:tr>
      <w:tr w:rsidR="00213154" w:rsidRPr="009578E6" w14:paraId="1B129AEB" w14:textId="77777777" w:rsidTr="00B07D8A">
        <w:trPr>
          <w:trHeight w:val="348"/>
        </w:trPr>
        <w:tc>
          <w:tcPr>
            <w:tcW w:w="1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39E8" w14:textId="77777777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>29</w:t>
            </w:r>
            <w:r w:rsidRPr="009578E6">
              <w:rPr>
                <w:sz w:val="24"/>
                <w:szCs w:val="24"/>
                <w:vertAlign w:val="superscript"/>
              </w:rPr>
              <w:t>th</w:t>
            </w:r>
            <w:r w:rsidRPr="009578E6">
              <w:rPr>
                <w:sz w:val="24"/>
                <w:szCs w:val="24"/>
              </w:rPr>
              <w:t xml:space="preserve"> June 9:00-11:00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5C8F" w14:textId="77777777" w:rsidR="00213154" w:rsidRPr="009578E6" w:rsidRDefault="00213154" w:rsidP="000F67CB">
            <w:pPr>
              <w:rPr>
                <w:sz w:val="24"/>
                <w:szCs w:val="24"/>
              </w:rPr>
            </w:pPr>
          </w:p>
        </w:tc>
        <w:tc>
          <w:tcPr>
            <w:tcW w:w="12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CDA4" w14:textId="4825B792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>29</w:t>
            </w:r>
            <w:r w:rsidRPr="009578E6">
              <w:rPr>
                <w:sz w:val="24"/>
                <w:szCs w:val="24"/>
                <w:vertAlign w:val="superscript"/>
              </w:rPr>
              <w:t xml:space="preserve">th </w:t>
            </w:r>
            <w:r w:rsidRPr="009578E6">
              <w:rPr>
                <w:sz w:val="24"/>
                <w:szCs w:val="24"/>
              </w:rPr>
              <w:t>June 12:30-</w:t>
            </w:r>
            <w:r w:rsidR="009B11EB">
              <w:rPr>
                <w:sz w:val="24"/>
                <w:szCs w:val="24"/>
              </w:rPr>
              <w:t>14</w:t>
            </w:r>
            <w:r w:rsidRPr="009578E6">
              <w:rPr>
                <w:sz w:val="24"/>
                <w:szCs w:val="24"/>
              </w:rPr>
              <w:t>:30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D170" w14:textId="77777777" w:rsidR="00213154" w:rsidRPr="009578E6" w:rsidRDefault="00213154" w:rsidP="000F67CB">
            <w:pPr>
              <w:rPr>
                <w:sz w:val="24"/>
                <w:szCs w:val="24"/>
              </w:rPr>
            </w:pPr>
          </w:p>
        </w:tc>
        <w:tc>
          <w:tcPr>
            <w:tcW w:w="17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8CC1" w14:textId="7891E90F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>29</w:t>
            </w:r>
            <w:r w:rsidRPr="009578E6">
              <w:rPr>
                <w:sz w:val="24"/>
                <w:szCs w:val="24"/>
                <w:vertAlign w:val="superscript"/>
              </w:rPr>
              <w:t>th</w:t>
            </w:r>
            <w:r w:rsidRPr="009578E6">
              <w:rPr>
                <w:sz w:val="24"/>
                <w:szCs w:val="24"/>
              </w:rPr>
              <w:t xml:space="preserve"> June </w:t>
            </w:r>
            <w:r w:rsidR="009B11EB">
              <w:rPr>
                <w:sz w:val="24"/>
                <w:szCs w:val="24"/>
              </w:rPr>
              <w:t>18</w:t>
            </w:r>
            <w:r w:rsidRPr="009578E6">
              <w:rPr>
                <w:sz w:val="24"/>
                <w:szCs w:val="24"/>
              </w:rPr>
              <w:t>:00-</w:t>
            </w:r>
            <w:r w:rsidR="009B11EB">
              <w:rPr>
                <w:sz w:val="24"/>
                <w:szCs w:val="24"/>
              </w:rPr>
              <w:t>20</w:t>
            </w:r>
            <w:r w:rsidRPr="009578E6">
              <w:rPr>
                <w:sz w:val="24"/>
                <w:szCs w:val="24"/>
              </w:rPr>
              <w:t>:00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BA47F" w14:textId="77777777" w:rsidR="00213154" w:rsidRPr="009578E6" w:rsidRDefault="00213154" w:rsidP="000F67CB">
            <w:pPr>
              <w:rPr>
                <w:sz w:val="24"/>
                <w:szCs w:val="24"/>
              </w:rPr>
            </w:pPr>
          </w:p>
        </w:tc>
      </w:tr>
      <w:tr w:rsidR="00213154" w:rsidRPr="009578E6" w14:paraId="5C585434" w14:textId="77777777" w:rsidTr="00B07D8A">
        <w:trPr>
          <w:trHeight w:val="348"/>
        </w:trPr>
        <w:tc>
          <w:tcPr>
            <w:tcW w:w="12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E9BC" w14:textId="77777777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>30</w:t>
            </w:r>
            <w:r w:rsidRPr="009578E6">
              <w:rPr>
                <w:sz w:val="24"/>
                <w:szCs w:val="24"/>
                <w:vertAlign w:val="superscript"/>
              </w:rPr>
              <w:t>th</w:t>
            </w:r>
            <w:r w:rsidRPr="009578E6">
              <w:rPr>
                <w:sz w:val="24"/>
                <w:szCs w:val="24"/>
              </w:rPr>
              <w:t xml:space="preserve"> June 9:00-11:00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CAC42" w14:textId="77777777" w:rsidR="00213154" w:rsidRPr="009578E6" w:rsidRDefault="00213154" w:rsidP="000F67CB">
            <w:pPr>
              <w:rPr>
                <w:sz w:val="24"/>
                <w:szCs w:val="24"/>
              </w:rPr>
            </w:pPr>
          </w:p>
        </w:tc>
        <w:tc>
          <w:tcPr>
            <w:tcW w:w="12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94D73" w14:textId="5597DDF0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>30</w:t>
            </w:r>
            <w:r w:rsidRPr="009578E6">
              <w:rPr>
                <w:sz w:val="24"/>
                <w:szCs w:val="24"/>
                <w:vertAlign w:val="superscript"/>
              </w:rPr>
              <w:t xml:space="preserve">th </w:t>
            </w:r>
            <w:r w:rsidRPr="009578E6">
              <w:rPr>
                <w:sz w:val="24"/>
                <w:szCs w:val="24"/>
              </w:rPr>
              <w:t>June 12:30-</w:t>
            </w:r>
            <w:r w:rsidR="009B11EB">
              <w:rPr>
                <w:sz w:val="24"/>
                <w:szCs w:val="24"/>
              </w:rPr>
              <w:t>14</w:t>
            </w:r>
            <w:r w:rsidRPr="009578E6">
              <w:rPr>
                <w:sz w:val="24"/>
                <w:szCs w:val="24"/>
              </w:rPr>
              <w:t>:30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F6CB" w14:textId="77777777" w:rsidR="00213154" w:rsidRPr="009578E6" w:rsidRDefault="00213154" w:rsidP="000F67CB">
            <w:pPr>
              <w:rPr>
                <w:sz w:val="24"/>
                <w:szCs w:val="24"/>
              </w:rPr>
            </w:pPr>
          </w:p>
        </w:tc>
        <w:tc>
          <w:tcPr>
            <w:tcW w:w="17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7E33" w14:textId="730576C1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>30</w:t>
            </w:r>
            <w:r w:rsidRPr="009578E6">
              <w:rPr>
                <w:sz w:val="24"/>
                <w:szCs w:val="24"/>
                <w:vertAlign w:val="superscript"/>
              </w:rPr>
              <w:t>th</w:t>
            </w:r>
            <w:r w:rsidRPr="009578E6">
              <w:rPr>
                <w:sz w:val="24"/>
                <w:szCs w:val="24"/>
              </w:rPr>
              <w:t xml:space="preserve"> June </w:t>
            </w:r>
            <w:r w:rsidR="009B11EB">
              <w:rPr>
                <w:sz w:val="24"/>
                <w:szCs w:val="24"/>
              </w:rPr>
              <w:t>18</w:t>
            </w:r>
            <w:r w:rsidRPr="009578E6">
              <w:rPr>
                <w:sz w:val="24"/>
                <w:szCs w:val="24"/>
              </w:rPr>
              <w:t>:00-</w:t>
            </w:r>
            <w:r w:rsidR="009B11EB">
              <w:rPr>
                <w:sz w:val="24"/>
                <w:szCs w:val="24"/>
              </w:rPr>
              <w:t>20</w:t>
            </w:r>
            <w:r w:rsidRPr="009578E6">
              <w:rPr>
                <w:sz w:val="24"/>
                <w:szCs w:val="24"/>
              </w:rPr>
              <w:t>:00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23B3" w14:textId="77777777" w:rsidR="00213154" w:rsidRPr="009578E6" w:rsidRDefault="00213154" w:rsidP="000F67CB">
            <w:pPr>
              <w:rPr>
                <w:sz w:val="24"/>
                <w:szCs w:val="24"/>
              </w:rPr>
            </w:pPr>
          </w:p>
        </w:tc>
      </w:tr>
      <w:tr w:rsidR="00213154" w:rsidRPr="009578E6" w14:paraId="6A1B6907" w14:textId="77777777" w:rsidTr="000F67CB">
        <w:trPr>
          <w:trHeight w:val="348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4859" w14:textId="77777777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>Other (please specify):</w:t>
            </w:r>
          </w:p>
        </w:tc>
      </w:tr>
      <w:tr w:rsidR="00213154" w:rsidRPr="009578E6" w14:paraId="661C54D1" w14:textId="77777777" w:rsidTr="000F67CB">
        <w:trPr>
          <w:trHeight w:val="348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3899248F" w14:textId="083C2811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 xml:space="preserve">Would </w:t>
            </w:r>
            <w:r w:rsidR="00ED5987" w:rsidRPr="009578E6">
              <w:rPr>
                <w:sz w:val="24"/>
                <w:szCs w:val="24"/>
              </w:rPr>
              <w:t xml:space="preserve">You Like To Be Contacted In Future With: </w:t>
            </w:r>
          </w:p>
        </w:tc>
      </w:tr>
      <w:tr w:rsidR="00213154" w:rsidRPr="009578E6" w14:paraId="2094509C" w14:textId="77777777" w:rsidTr="000F67CB">
        <w:trPr>
          <w:trHeight w:val="348"/>
        </w:trPr>
        <w:tc>
          <w:tcPr>
            <w:tcW w:w="340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EED214" w14:textId="27A0CD1C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 xml:space="preserve">Upcoming </w:t>
            </w:r>
            <w:r w:rsidR="00ED5987" w:rsidRPr="009578E6">
              <w:rPr>
                <w:sz w:val="24"/>
                <w:szCs w:val="24"/>
              </w:rPr>
              <w:t>Panel</w:t>
            </w:r>
            <w:r w:rsidR="00ED5987">
              <w:rPr>
                <w:sz w:val="24"/>
                <w:szCs w:val="24"/>
              </w:rPr>
              <w:t xml:space="preserve"> Opportunities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FE48A5" w14:textId="77777777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>Yes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5B3B0" w14:textId="77777777" w:rsidR="00213154" w:rsidRPr="009578E6" w:rsidRDefault="00213154" w:rsidP="000F67CB">
            <w:pPr>
              <w:rPr>
                <w:sz w:val="24"/>
                <w:szCs w:val="24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3B474B" w14:textId="77777777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 xml:space="preserve">No 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2AF8B7" w14:textId="77777777" w:rsidR="00213154" w:rsidRPr="009578E6" w:rsidRDefault="00213154" w:rsidP="000F67CB">
            <w:pPr>
              <w:rPr>
                <w:sz w:val="24"/>
                <w:szCs w:val="24"/>
              </w:rPr>
            </w:pPr>
          </w:p>
        </w:tc>
      </w:tr>
      <w:tr w:rsidR="00213154" w:rsidRPr="009578E6" w14:paraId="4A502265" w14:textId="77777777" w:rsidTr="000F67CB">
        <w:trPr>
          <w:trHeight w:val="348"/>
        </w:trPr>
        <w:tc>
          <w:tcPr>
            <w:tcW w:w="340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53920" w14:textId="3DE8C98D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 xml:space="preserve">Regular Shine Lincolnshire </w:t>
            </w:r>
            <w:r w:rsidR="00ED5987" w:rsidRPr="009578E6">
              <w:rPr>
                <w:sz w:val="24"/>
                <w:szCs w:val="24"/>
              </w:rPr>
              <w:t>Updates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D7345" w14:textId="77777777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 xml:space="preserve">Yes 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CBCE3F" w14:textId="77777777" w:rsidR="00213154" w:rsidRPr="009578E6" w:rsidRDefault="00213154" w:rsidP="000F67CB">
            <w:pPr>
              <w:rPr>
                <w:sz w:val="24"/>
                <w:szCs w:val="24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B418DC" w14:textId="77777777" w:rsidR="00213154" w:rsidRPr="009578E6" w:rsidRDefault="00213154" w:rsidP="000F67CB">
            <w:pPr>
              <w:rPr>
                <w:sz w:val="24"/>
                <w:szCs w:val="24"/>
              </w:rPr>
            </w:pPr>
            <w:r w:rsidRPr="009578E6">
              <w:rPr>
                <w:sz w:val="24"/>
                <w:szCs w:val="24"/>
              </w:rPr>
              <w:t xml:space="preserve">No 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2A7ED3" w14:textId="77777777" w:rsidR="00213154" w:rsidRPr="009578E6" w:rsidRDefault="00213154" w:rsidP="000F67CB">
            <w:pPr>
              <w:rPr>
                <w:sz w:val="24"/>
                <w:szCs w:val="24"/>
              </w:rPr>
            </w:pPr>
          </w:p>
        </w:tc>
      </w:tr>
    </w:tbl>
    <w:p w14:paraId="35A34DC5" w14:textId="77777777" w:rsidR="00C14F36" w:rsidRDefault="00C14F36" w:rsidP="00213154"/>
    <w:sectPr w:rsidR="00C14F36" w:rsidSect="002462F3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BC81ED" w14:textId="77777777" w:rsidR="00187F71" w:rsidRDefault="00187F71" w:rsidP="00650259">
      <w:pPr>
        <w:spacing w:after="0" w:line="240" w:lineRule="auto"/>
      </w:pPr>
      <w:r>
        <w:separator/>
      </w:r>
    </w:p>
  </w:endnote>
  <w:endnote w:type="continuationSeparator" w:id="0">
    <w:p w14:paraId="55E9EA44" w14:textId="77777777" w:rsidR="00187F71" w:rsidRDefault="00187F7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DCF8FFA-6773-4257-BD3D-BD2B88D6A4D1}"/>
    <w:embedBold r:id="rId2" w:fontKey="{670C5DF7-9360-4A20-A1BC-E330E62A4BF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D727D5B-A3F5-475A-BAB3-63A6A31E4D1B}"/>
    <w:embedBold r:id="rId4" w:fontKey="{3BE9046E-1C4F-424D-AE25-C4B29218028B}"/>
    <w:embedItalic r:id="rId5" w:fontKey="{65AC6265-E7E7-400A-B8E4-65D8FE3B5C6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0A35969-50B8-43F8-BBE0-C84C67399C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4B09806-92F1-4484-AFCF-8308B3EE67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11392789" w14:textId="77777777" w:rsidTr="00C96635">
      <w:trPr>
        <w:trHeight w:val="142"/>
      </w:trPr>
      <w:tc>
        <w:tcPr>
          <w:tcW w:w="4675" w:type="dxa"/>
          <w:vAlign w:val="center"/>
        </w:tcPr>
        <w:p w14:paraId="20D9A498" w14:textId="7F217A8A" w:rsidR="002462F3" w:rsidRPr="00C96635" w:rsidRDefault="00C96635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2"/>
              <w:szCs w:val="32"/>
            </w:rPr>
          </w:pPr>
          <w:r w:rsidRPr="00C96635">
            <w:rPr>
              <w:sz w:val="22"/>
              <w:szCs w:val="32"/>
            </w:rPr>
            <w:t>Please return to: volunteers@lincsshine.co.uk</w:t>
          </w:r>
        </w:p>
      </w:tc>
      <w:tc>
        <w:tcPr>
          <w:tcW w:w="4675" w:type="dxa"/>
          <w:vAlign w:val="center"/>
        </w:tcPr>
        <w:p w14:paraId="588C161C" w14:textId="2BA63215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8AE73CE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7BE092" w14:textId="77777777" w:rsidR="00187F71" w:rsidRDefault="00187F71" w:rsidP="00650259">
      <w:pPr>
        <w:spacing w:after="0" w:line="240" w:lineRule="auto"/>
      </w:pPr>
      <w:r>
        <w:separator/>
      </w:r>
    </w:p>
  </w:footnote>
  <w:footnote w:type="continuationSeparator" w:id="0">
    <w:p w14:paraId="065E2C27" w14:textId="77777777" w:rsidR="00187F71" w:rsidRDefault="00187F7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C2DEE" w14:textId="77777777" w:rsidR="009B11EB" w:rsidRDefault="009B11EB">
    <w:pPr>
      <w:pStyle w:val="Header"/>
      <w:rPr>
        <w:rFonts w:eastAsiaTheme="majorEastAsia" w:cstheme="majorBidi"/>
        <w:color w:val="155078" w:themeColor="accent1"/>
        <w:sz w:val="24"/>
        <w:szCs w:val="24"/>
      </w:rPr>
    </w:pPr>
    <w:r>
      <w:rPr>
        <w:noProof/>
        <w:lang w:val="en-GB" w:eastAsia="en-GB"/>
      </w:rPr>
      <w:drawing>
        <wp:inline distT="0" distB="0" distL="0" distR="0" wp14:anchorId="7BCD9C00" wp14:editId="00BEBCB4">
          <wp:extent cx="1638300" cy="67243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123" cy="685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ED5E6E" w14:textId="724791AA" w:rsidR="00874BB0" w:rsidRPr="00874BB0" w:rsidRDefault="00874BB0">
    <w:pPr>
      <w:pStyle w:val="Header"/>
      <w:rPr>
        <w:color w:val="auto"/>
        <w:sz w:val="24"/>
        <w:szCs w:val="24"/>
      </w:rPr>
    </w:pPr>
    <w:r>
      <w:rPr>
        <w:rFonts w:eastAsiaTheme="majorEastAsia" w:cstheme="majorBidi"/>
        <w:color w:val="155078" w:themeColor="accent1"/>
        <w:sz w:val="24"/>
        <w:szCs w:val="24"/>
      </w:rPr>
      <w:ptab w:relativeTo="margin" w:alignment="right" w:leader="none"/>
    </w:r>
    <w:sdt>
      <w:sdtPr>
        <w:rPr>
          <w:rFonts w:eastAsiaTheme="majorEastAsia" w:cstheme="majorBidi"/>
          <w:color w:val="auto"/>
          <w:sz w:val="30"/>
          <w:szCs w:val="30"/>
        </w:rPr>
        <w:alias w:val="Date"/>
        <w:id w:val="78404859"/>
        <w:placeholder>
          <w:docPart w:val="BDF763A1DD94408C92F1CF8B044959EA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MMMM d, yyyy"/>
          <w:lid w:val="en-US"/>
          <w:storeMappedDataAs w:val="dateTime"/>
          <w:calendar w:val="gregorian"/>
        </w:date>
      </w:sdtPr>
      <w:sdtEndPr/>
      <w:sdtContent>
        <w:r w:rsidR="009B11EB">
          <w:rPr>
            <w:rFonts w:eastAsiaTheme="majorEastAsia" w:cstheme="majorBidi"/>
            <w:color w:val="auto"/>
            <w:sz w:val="30"/>
            <w:szCs w:val="30"/>
          </w:rPr>
          <w:t>C</w:t>
        </w:r>
        <w:r w:rsidRPr="00874BB0">
          <w:rPr>
            <w:rFonts w:eastAsiaTheme="majorEastAsia" w:cstheme="majorBidi"/>
            <w:color w:val="auto"/>
            <w:sz w:val="30"/>
            <w:szCs w:val="30"/>
          </w:rPr>
          <w:t xml:space="preserve">ommunity Asset Development Lived Experience Panel Registration </w:t>
        </w:r>
      </w:sdtContent>
    </w:sdt>
  </w:p>
  <w:p w14:paraId="03A144D0" w14:textId="3E605366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BB0"/>
    <w:rsid w:val="000106B4"/>
    <w:rsid w:val="00052382"/>
    <w:rsid w:val="0006568A"/>
    <w:rsid w:val="00076F0F"/>
    <w:rsid w:val="00084253"/>
    <w:rsid w:val="000D1F49"/>
    <w:rsid w:val="000F67CB"/>
    <w:rsid w:val="001727CA"/>
    <w:rsid w:val="00187F71"/>
    <w:rsid w:val="001C4A3D"/>
    <w:rsid w:val="00213154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0707"/>
    <w:rsid w:val="006E629B"/>
    <w:rsid w:val="007108B4"/>
    <w:rsid w:val="00731F26"/>
    <w:rsid w:val="00760D65"/>
    <w:rsid w:val="00770F25"/>
    <w:rsid w:val="007A35A8"/>
    <w:rsid w:val="007B0A85"/>
    <w:rsid w:val="007C6A52"/>
    <w:rsid w:val="0082043E"/>
    <w:rsid w:val="00874BB0"/>
    <w:rsid w:val="008E203A"/>
    <w:rsid w:val="0091229C"/>
    <w:rsid w:val="00940E73"/>
    <w:rsid w:val="009578E6"/>
    <w:rsid w:val="0098597D"/>
    <w:rsid w:val="009B11EB"/>
    <w:rsid w:val="009D195C"/>
    <w:rsid w:val="009F619A"/>
    <w:rsid w:val="009F6DDE"/>
    <w:rsid w:val="00A07415"/>
    <w:rsid w:val="00A370A8"/>
    <w:rsid w:val="00A65D5E"/>
    <w:rsid w:val="00B07D8A"/>
    <w:rsid w:val="00B25CE8"/>
    <w:rsid w:val="00BB4CF3"/>
    <w:rsid w:val="00BD4753"/>
    <w:rsid w:val="00BD5CB1"/>
    <w:rsid w:val="00BE62EE"/>
    <w:rsid w:val="00C003BA"/>
    <w:rsid w:val="00C14F36"/>
    <w:rsid w:val="00C46878"/>
    <w:rsid w:val="00C96635"/>
    <w:rsid w:val="00CB4A51"/>
    <w:rsid w:val="00CD4532"/>
    <w:rsid w:val="00CD47B0"/>
    <w:rsid w:val="00CE6104"/>
    <w:rsid w:val="00CE7918"/>
    <w:rsid w:val="00D16163"/>
    <w:rsid w:val="00D27C15"/>
    <w:rsid w:val="00D544A3"/>
    <w:rsid w:val="00DB0330"/>
    <w:rsid w:val="00DB3FAD"/>
    <w:rsid w:val="00E0196C"/>
    <w:rsid w:val="00E61C09"/>
    <w:rsid w:val="00E634D1"/>
    <w:rsid w:val="00E677FE"/>
    <w:rsid w:val="00EB3B58"/>
    <w:rsid w:val="00EB563B"/>
    <w:rsid w:val="00EC7359"/>
    <w:rsid w:val="00ED5987"/>
    <w:rsid w:val="00EE3054"/>
    <w:rsid w:val="00F00606"/>
    <w:rsid w:val="00F01256"/>
    <w:rsid w:val="00F62A1B"/>
    <w:rsid w:val="00F86A4B"/>
    <w:rsid w:val="00FC7475"/>
    <w:rsid w:val="00FE78A0"/>
    <w:rsid w:val="101B3880"/>
    <w:rsid w:val="606D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093B3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y%20Krogdahl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DF763A1DD94408C92F1CF8B04495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7B80C-7A17-4F21-B960-0B1B92FC23A6}"/>
      </w:docPartPr>
      <w:docPartBody>
        <w:p w:rsidR="00EA6450" w:rsidRDefault="000106B4" w:rsidP="000106B4">
          <w:pPr>
            <w:pStyle w:val="BDF763A1DD94408C92F1CF8B044959EA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7"/>
              <w:szCs w:val="27"/>
            </w:rPr>
            <w:t>[Date]</w:t>
          </w:r>
        </w:p>
      </w:docPartBody>
    </w:docPart>
    <w:docPart>
      <w:docPartPr>
        <w:name w:val="12B28FE823AD437FB636733810C19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C0FAC-CB96-471F-9D8A-B3CB52142112}"/>
      </w:docPartPr>
      <w:docPartBody>
        <w:p w:rsidR="00F971A9" w:rsidRDefault="005E3F65" w:rsidP="005E3F65">
          <w:pPr>
            <w:pStyle w:val="12B28FE823AD437FB636733810C19303"/>
          </w:pPr>
          <w:r w:rsidRPr="00346DE2">
            <w:t>Address</w:t>
          </w:r>
        </w:p>
      </w:docPartBody>
    </w:docPart>
    <w:docPart>
      <w:docPartPr>
        <w:name w:val="867AF6F4F6794C51B03EC2DFF25F9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56181-CD13-4396-82A0-B216236D782D}"/>
      </w:docPartPr>
      <w:docPartBody>
        <w:p w:rsidR="00F971A9" w:rsidRDefault="005E3F65" w:rsidP="005E3F65">
          <w:pPr>
            <w:pStyle w:val="867AF6F4F6794C51B03EC2DFF25F9D9B"/>
          </w:pPr>
          <w:r w:rsidRPr="00346DE2">
            <w:t>Email</w:t>
          </w:r>
        </w:p>
      </w:docPartBody>
    </w:docPart>
    <w:docPart>
      <w:docPartPr>
        <w:name w:val="899BA4634C2143198340D0DBD8F55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152EA-543A-4F3C-8776-24D012142480}"/>
      </w:docPartPr>
      <w:docPartBody>
        <w:p w:rsidR="00B70608" w:rsidRDefault="00087047" w:rsidP="00087047">
          <w:pPr>
            <w:pStyle w:val="899BA4634C2143198340D0DBD8F55A90"/>
          </w:pPr>
          <w:r w:rsidRPr="00346DE2">
            <w:t>First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B4"/>
    <w:rsid w:val="000106B4"/>
    <w:rsid w:val="00076AC0"/>
    <w:rsid w:val="00087047"/>
    <w:rsid w:val="001D4F77"/>
    <w:rsid w:val="00570139"/>
    <w:rsid w:val="005E3F65"/>
    <w:rsid w:val="00B70608"/>
    <w:rsid w:val="00CC1A16"/>
    <w:rsid w:val="00EA6450"/>
    <w:rsid w:val="00F17E54"/>
    <w:rsid w:val="00F9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F763A1DD94408C92F1CF8B044959EA">
    <w:name w:val="BDF763A1DD94408C92F1CF8B044959EA"/>
    <w:rsid w:val="000106B4"/>
  </w:style>
  <w:style w:type="paragraph" w:customStyle="1" w:styleId="12B28FE823AD437FB636733810C19303">
    <w:name w:val="12B28FE823AD437FB636733810C19303"/>
    <w:rsid w:val="005E3F65"/>
  </w:style>
  <w:style w:type="paragraph" w:customStyle="1" w:styleId="867AF6F4F6794C51B03EC2DFF25F9D9B">
    <w:name w:val="867AF6F4F6794C51B03EC2DFF25F9D9B"/>
    <w:rsid w:val="005E3F65"/>
  </w:style>
  <w:style w:type="paragraph" w:customStyle="1" w:styleId="899BA4634C2143198340D0DBD8F55A90">
    <w:name w:val="899BA4634C2143198340D0DBD8F55A90"/>
    <w:rsid w:val="0008704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F763A1DD94408C92F1CF8B044959EA">
    <w:name w:val="BDF763A1DD94408C92F1CF8B044959EA"/>
    <w:rsid w:val="000106B4"/>
  </w:style>
  <w:style w:type="paragraph" w:customStyle="1" w:styleId="12B28FE823AD437FB636733810C19303">
    <w:name w:val="12B28FE823AD437FB636733810C19303"/>
    <w:rsid w:val="005E3F65"/>
  </w:style>
  <w:style w:type="paragraph" w:customStyle="1" w:styleId="867AF6F4F6794C51B03EC2DFF25F9D9B">
    <w:name w:val="867AF6F4F6794C51B03EC2DFF25F9D9B"/>
    <w:rsid w:val="005E3F65"/>
  </w:style>
  <w:style w:type="paragraph" w:customStyle="1" w:styleId="899BA4634C2143198340D0DBD8F55A90">
    <w:name w:val="899BA4634C2143198340D0DBD8F55A90"/>
    <w:rsid w:val="000870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Community Asset Development Lived Experience Panel Registration 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6C6269EBA80F429D28241E78E01714" ma:contentTypeVersion="12" ma:contentTypeDescription="Create a new document." ma:contentTypeScope="" ma:versionID="57b3d5aeb90bb3ad4df3e45c34f9a607">
  <xsd:schema xmlns:xsd="http://www.w3.org/2001/XMLSchema" xmlns:xs="http://www.w3.org/2001/XMLSchema" xmlns:p="http://schemas.microsoft.com/office/2006/metadata/properties" xmlns:ns2="9ec84c4a-5e88-421d-8a44-50f08dad7c4a" xmlns:ns3="ffc185a2-c494-4f7f-8f5c-02a623e5d65b" targetNamespace="http://schemas.microsoft.com/office/2006/metadata/properties" ma:root="true" ma:fieldsID="3fb59830803c045c0ed7968b6207462a" ns2:_="" ns3:_="">
    <xsd:import namespace="9ec84c4a-5e88-421d-8a44-50f08dad7c4a"/>
    <xsd:import namespace="ffc185a2-c494-4f7f-8f5c-02a623e5d6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c84c4a-5e88-421d-8a44-50f08dad7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185a2-c494-4f7f-8f5c-02a623e5d6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purl.org/dc/terms/"/>
    <ds:schemaRef ds:uri="ffc185a2-c494-4f7f-8f5c-02a623e5d65b"/>
    <ds:schemaRef ds:uri="http://purl.org/dc/dcmitype/"/>
    <ds:schemaRef ds:uri="http://schemas.microsoft.com/office/2006/documentManagement/types"/>
    <ds:schemaRef ds:uri="9ec84c4a-5e88-421d-8a44-50f08dad7c4a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C6619A4-53A3-41BE-8D39-2397BF856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c84c4a-5e88-421d-8a44-50f08dad7c4a"/>
    <ds:schemaRef ds:uri="ffc185a2-c494-4f7f-8f5c-02a623e5d6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183</Words>
  <Characters>1044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2021-06-01T15:00:00Z</dcterms:created>
  <dcterms:modified xsi:type="dcterms:W3CDTF">2021-06-01T15:00:00Z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0x0101001E6C6269EBA80F429D28241E78E01714</vt:lpwstr>
  </property>
</Properties>
</file>